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A6AB8" w14:textId="4B51FC92" w:rsidR="009A3687" w:rsidRPr="00102E09" w:rsidRDefault="00DC6A16" w:rsidP="00102E09">
      <w:pPr>
        <w:pStyle w:val="SongsLyrics"/>
        <w:rPr>
          <w:rStyle w:val="SongsTitle"/>
        </w:rPr>
      </w:pPr>
      <w:r w:rsidRPr="00102E09">
        <w:rPr>
          <w:rStyle w:val="SongsIndex"/>
        </w:rPr>
        <w:t>L</w:t>
      </w:r>
      <w:r w:rsidR="009A3687" w:rsidRPr="00102E09">
        <w:rPr>
          <w:rStyle w:val="SongsIndex"/>
        </w:rPr>
        <w:t>0</w:t>
      </w:r>
      <w:r w:rsidR="0017014C" w:rsidRPr="00102E09">
        <w:rPr>
          <w:rStyle w:val="SongsIndex"/>
        </w:rPr>
        <w:t>5</w:t>
      </w:r>
      <w:r w:rsidR="009A3687" w:rsidRPr="00A97F21">
        <w:t>.</w:t>
      </w:r>
      <w:r w:rsidR="00465C81">
        <w:rPr>
          <w:rStyle w:val="SongsChords"/>
        </w:rPr>
        <w:t>A</w:t>
      </w:r>
      <w:r w:rsidR="009A3687" w:rsidRPr="00A97F21">
        <w:t xml:space="preserve"> </w:t>
      </w:r>
      <w:r w:rsidR="005F3187" w:rsidRPr="00102E09">
        <w:rPr>
          <w:rStyle w:val="SongsTitle"/>
        </w:rPr>
        <w:t>Lord Reign in Me</w:t>
      </w:r>
    </w:p>
    <w:p w14:paraId="30311A5B" w14:textId="77777777" w:rsidR="005F3187" w:rsidRDefault="005F3187" w:rsidP="00102E09">
      <w:pPr>
        <w:pStyle w:val="SongsLyrics"/>
      </w:pPr>
    </w:p>
    <w:p w14:paraId="262963F1" w14:textId="77777777" w:rsidR="001936D4" w:rsidRPr="00A97F21" w:rsidRDefault="001936D4" w:rsidP="00102E09">
      <w:pPr>
        <w:pStyle w:val="SongsLyrics"/>
      </w:pPr>
    </w:p>
    <w:p w14:paraId="64BC6B38" w14:textId="5669B427" w:rsidR="005F3187" w:rsidRPr="00A97F21" w:rsidRDefault="005F3187" w:rsidP="00102E09">
      <w:pPr>
        <w:pStyle w:val="SongsLyrics"/>
      </w:pPr>
      <w:r w:rsidRPr="00A97F21">
        <w:t>[Intro]</w:t>
      </w:r>
    </w:p>
    <w:p w14:paraId="2B6A2E91" w14:textId="66CCD4E5" w:rsidR="005F3187" w:rsidRPr="00A97F21" w:rsidRDefault="005F3187" w:rsidP="00102E09">
      <w:pPr>
        <w:pStyle w:val="SongsLyrics"/>
      </w:pPr>
    </w:p>
    <w:p w14:paraId="238947BF" w14:textId="5BF3E359" w:rsidR="005F3187" w:rsidRPr="00102E09" w:rsidRDefault="00465C81" w:rsidP="00102E09">
      <w:pPr>
        <w:pStyle w:val="SongsLyrics"/>
      </w:pPr>
      <w:r>
        <w:rPr>
          <w:rStyle w:val="SongsChords"/>
        </w:rPr>
        <w:t>A</w:t>
      </w:r>
      <w:r w:rsidR="005F3187" w:rsidRPr="00102E09">
        <w:t xml:space="preserve"> </w:t>
      </w:r>
      <w:proofErr w:type="spellStart"/>
      <w:r>
        <w:rPr>
          <w:rStyle w:val="SongsChords"/>
        </w:rPr>
        <w:t>A</w:t>
      </w:r>
      <w:proofErr w:type="spellEnd"/>
      <w:r w:rsidR="005F3187" w:rsidRPr="00102E09">
        <w:t xml:space="preserve"> </w:t>
      </w:r>
      <w:proofErr w:type="spellStart"/>
      <w:r>
        <w:rPr>
          <w:rStyle w:val="SongsChords"/>
        </w:rPr>
        <w:t>A</w:t>
      </w:r>
      <w:proofErr w:type="spellEnd"/>
      <w:r w:rsidR="005F3187" w:rsidRPr="00102E09">
        <w:t xml:space="preserve"> </w:t>
      </w:r>
      <w:r>
        <w:rPr>
          <w:rStyle w:val="SongsChords"/>
        </w:rPr>
        <w:t>E</w:t>
      </w:r>
      <w:r w:rsidR="005F3187" w:rsidRPr="00102E09">
        <w:t xml:space="preserve"> </w:t>
      </w:r>
      <w:r>
        <w:rPr>
          <w:rStyle w:val="SongsChords"/>
        </w:rPr>
        <w:t>A</w:t>
      </w:r>
      <w:r w:rsidR="005F3187" w:rsidRPr="00102E09">
        <w:t xml:space="preserve"> </w:t>
      </w:r>
      <w:r>
        <w:rPr>
          <w:rStyle w:val="SongsChords"/>
        </w:rPr>
        <w:t>D</w:t>
      </w:r>
      <w:r w:rsidR="005F3187" w:rsidRPr="00102E09">
        <w:t xml:space="preserve"> </w:t>
      </w:r>
      <w:proofErr w:type="spellStart"/>
      <w:r>
        <w:rPr>
          <w:rStyle w:val="SongsChords"/>
        </w:rPr>
        <w:t>D</w:t>
      </w:r>
      <w:proofErr w:type="spellEnd"/>
      <w:r w:rsidR="005F3187" w:rsidRPr="00102E09">
        <w:t xml:space="preserve"> </w:t>
      </w:r>
      <w:proofErr w:type="spellStart"/>
      <w:r>
        <w:rPr>
          <w:rStyle w:val="SongsChords"/>
        </w:rPr>
        <w:t>D</w:t>
      </w:r>
      <w:proofErr w:type="spellEnd"/>
      <w:r w:rsidR="005F3187" w:rsidRPr="00102E09">
        <w:t xml:space="preserve"> </w:t>
      </w:r>
      <w:proofErr w:type="spellStart"/>
      <w:proofErr w:type="gramStart"/>
      <w:r>
        <w:rPr>
          <w:rStyle w:val="SongsChords"/>
        </w:rPr>
        <w:t>D</w:t>
      </w:r>
      <w:proofErr w:type="spellEnd"/>
      <w:r w:rsidR="005F3187" w:rsidRPr="00102E09">
        <w:t xml:space="preserve">  </w:t>
      </w:r>
      <w:r>
        <w:rPr>
          <w:rStyle w:val="SongsChords"/>
        </w:rPr>
        <w:t>E</w:t>
      </w:r>
      <w:proofErr w:type="gramEnd"/>
    </w:p>
    <w:p w14:paraId="64922068" w14:textId="5B104C1A" w:rsidR="005F3187" w:rsidRDefault="005F3187" w:rsidP="00102E09">
      <w:pPr>
        <w:pStyle w:val="SongsLyrics"/>
      </w:pPr>
    </w:p>
    <w:p w14:paraId="7FFAE67B" w14:textId="77777777" w:rsidR="00102E09" w:rsidRPr="00A97F21" w:rsidRDefault="00102E09" w:rsidP="00102E09">
      <w:pPr>
        <w:pStyle w:val="SongsLyrics"/>
      </w:pPr>
    </w:p>
    <w:p w14:paraId="54F2348F" w14:textId="1B446567" w:rsidR="005F3187" w:rsidRPr="00A97F21" w:rsidRDefault="005F3187" w:rsidP="00102E09">
      <w:pPr>
        <w:pStyle w:val="SongsLyrics"/>
      </w:pPr>
      <w:r w:rsidRPr="00A97F21">
        <w:t>[Verse 1]</w:t>
      </w:r>
    </w:p>
    <w:p w14:paraId="6AD738AC" w14:textId="29F2DFBC" w:rsidR="005F3187" w:rsidRPr="00A97F21" w:rsidRDefault="005F3187" w:rsidP="00102E09">
      <w:pPr>
        <w:pStyle w:val="SongsLyrics"/>
      </w:pPr>
    </w:p>
    <w:p w14:paraId="5DA61FCF" w14:textId="4E96C6D4" w:rsidR="005F3187" w:rsidRPr="00A97F21" w:rsidRDefault="00465C81" w:rsidP="00102E09">
      <w:pPr>
        <w:pStyle w:val="SongsLyrics"/>
      </w:pPr>
      <w:r>
        <w:rPr>
          <w:rStyle w:val="SongsChords"/>
        </w:rPr>
        <w:t>A</w:t>
      </w:r>
      <w:r w:rsidR="005F3187" w:rsidRPr="00A97F21">
        <w:t xml:space="preserve">    </w:t>
      </w:r>
      <w:r>
        <w:rPr>
          <w:rStyle w:val="SongsChords"/>
        </w:rPr>
        <w:t>E</w:t>
      </w:r>
      <w:r w:rsidR="005F3187" w:rsidRPr="00A97F21">
        <w:t xml:space="preserve">       </w:t>
      </w:r>
      <w:r>
        <w:rPr>
          <w:rStyle w:val="SongsChords"/>
        </w:rPr>
        <w:t>D</w:t>
      </w:r>
    </w:p>
    <w:p w14:paraId="4025477A" w14:textId="77777777" w:rsidR="005F3187" w:rsidRPr="00A97F21" w:rsidRDefault="005F3187" w:rsidP="00102E09">
      <w:pPr>
        <w:pStyle w:val="SongsLyrics"/>
      </w:pPr>
      <w:proofErr w:type="gramStart"/>
      <w:r w:rsidRPr="00A97F21">
        <w:t>Over all</w:t>
      </w:r>
      <w:proofErr w:type="gramEnd"/>
      <w:r w:rsidRPr="00A97F21">
        <w:t xml:space="preserve"> the earth,</w:t>
      </w:r>
    </w:p>
    <w:p w14:paraId="065452A7" w14:textId="57190E3B" w:rsidR="005F3187" w:rsidRPr="00A97F21" w:rsidRDefault="005F3187" w:rsidP="00102E09">
      <w:pPr>
        <w:pStyle w:val="SongsLyrics"/>
      </w:pPr>
      <w:r w:rsidRPr="00A97F21">
        <w:t xml:space="preserve">    </w:t>
      </w:r>
      <w:r w:rsidR="00465C81">
        <w:rPr>
          <w:rStyle w:val="SongsChords"/>
        </w:rPr>
        <w:t>E</w:t>
      </w:r>
      <w:r w:rsidRPr="00A97F21">
        <w:t xml:space="preserve">        </w:t>
      </w:r>
      <w:r w:rsidR="00465C81">
        <w:rPr>
          <w:rStyle w:val="SongsChords"/>
        </w:rPr>
        <w:t>A</w:t>
      </w:r>
    </w:p>
    <w:p w14:paraId="0B7ADBDD" w14:textId="152FC21B" w:rsidR="005F3187" w:rsidRPr="00A97F21" w:rsidRDefault="005F3187" w:rsidP="00102E09">
      <w:pPr>
        <w:pStyle w:val="SongsLyrics"/>
      </w:pPr>
      <w:r w:rsidRPr="00A97F21">
        <w:t>you reign on High.</w:t>
      </w:r>
    </w:p>
    <w:p w14:paraId="03516B54" w14:textId="22A7D3B0" w:rsidR="005F3187" w:rsidRPr="00A97F21" w:rsidRDefault="00465C81" w:rsidP="00102E09">
      <w:pPr>
        <w:pStyle w:val="SongsLyrics"/>
      </w:pPr>
      <w:r>
        <w:rPr>
          <w:rStyle w:val="SongsChords"/>
        </w:rPr>
        <w:t>A</w:t>
      </w:r>
      <w:r w:rsidR="005F3187" w:rsidRPr="00A97F21">
        <w:t xml:space="preserve">     </w:t>
      </w:r>
      <w:r>
        <w:rPr>
          <w:rStyle w:val="SongsChords"/>
        </w:rPr>
        <w:t>E</w:t>
      </w:r>
      <w:r w:rsidR="005F3187" w:rsidRPr="00A97F21">
        <w:t xml:space="preserve">         </w:t>
      </w:r>
      <w:r>
        <w:rPr>
          <w:rStyle w:val="SongsChords"/>
        </w:rPr>
        <w:t>D</w:t>
      </w:r>
    </w:p>
    <w:p w14:paraId="6EE01C71" w14:textId="77777777" w:rsidR="005F3187" w:rsidRPr="00A97F21" w:rsidRDefault="005F3187" w:rsidP="00102E09">
      <w:pPr>
        <w:pStyle w:val="SongsLyrics"/>
      </w:pPr>
      <w:r w:rsidRPr="00A97F21">
        <w:t>Every mountain stream,</w:t>
      </w:r>
    </w:p>
    <w:p w14:paraId="12CDDA20" w14:textId="5418B337" w:rsidR="005F3187" w:rsidRPr="00A97F21" w:rsidRDefault="005F3187" w:rsidP="00102E09">
      <w:pPr>
        <w:pStyle w:val="SongsLyrics"/>
      </w:pPr>
      <w:r w:rsidRPr="00A97F21">
        <w:t xml:space="preserve">      </w:t>
      </w:r>
      <w:r w:rsidR="00465C81">
        <w:rPr>
          <w:rStyle w:val="SongsChords"/>
        </w:rPr>
        <w:t>E</w:t>
      </w:r>
      <w:r w:rsidRPr="00A97F21">
        <w:t xml:space="preserve">      </w:t>
      </w:r>
      <w:proofErr w:type="spellStart"/>
      <w:r w:rsidR="00465C81">
        <w:rPr>
          <w:rStyle w:val="SongsChords"/>
        </w:rPr>
        <w:t>F#</w:t>
      </w:r>
      <w:r w:rsidRPr="00102E09">
        <w:rPr>
          <w:rStyle w:val="SongsChords"/>
        </w:rPr>
        <w:t>m</w:t>
      </w:r>
      <w:proofErr w:type="spellEnd"/>
    </w:p>
    <w:p w14:paraId="301DBB01" w14:textId="4D35641F" w:rsidR="005F3187" w:rsidRPr="00A97F21" w:rsidRDefault="005F3187" w:rsidP="00102E09">
      <w:pPr>
        <w:pStyle w:val="SongsLyrics"/>
      </w:pPr>
      <w:r w:rsidRPr="00A97F21">
        <w:t>every sunset sky.</w:t>
      </w:r>
    </w:p>
    <w:p w14:paraId="7F9BDA38" w14:textId="66957FC9" w:rsidR="005F3187" w:rsidRPr="00A97F21" w:rsidRDefault="005F3187" w:rsidP="00102E09">
      <w:pPr>
        <w:pStyle w:val="SongsLyrics"/>
      </w:pPr>
      <w:r w:rsidRPr="00A97F21">
        <w:t xml:space="preserve">       </w:t>
      </w:r>
      <w:r w:rsidR="00465C81">
        <w:rPr>
          <w:rStyle w:val="SongsChords"/>
        </w:rPr>
        <w:t>E</w:t>
      </w:r>
      <w:r w:rsidRPr="00A97F21">
        <w:t xml:space="preserve">      </w:t>
      </w:r>
      <w:r w:rsidR="00465C81">
        <w:rPr>
          <w:rStyle w:val="SongsChords"/>
        </w:rPr>
        <w:t>D</w:t>
      </w:r>
    </w:p>
    <w:p w14:paraId="4AFC861F" w14:textId="77777777" w:rsidR="005F3187" w:rsidRPr="00A97F21" w:rsidRDefault="005F3187" w:rsidP="00102E09">
      <w:pPr>
        <w:pStyle w:val="SongsLyrics"/>
      </w:pPr>
      <w:r w:rsidRPr="00A97F21">
        <w:t>But my one request,</w:t>
      </w:r>
    </w:p>
    <w:p w14:paraId="35AD573B" w14:textId="06E88B26" w:rsidR="005F3187" w:rsidRPr="00A97F21" w:rsidRDefault="005F3187" w:rsidP="00102E09">
      <w:pPr>
        <w:pStyle w:val="SongsLyrics"/>
      </w:pPr>
      <w:r w:rsidRPr="00A97F21">
        <w:t xml:space="preserve">        </w:t>
      </w:r>
      <w:r w:rsidR="00465C81">
        <w:rPr>
          <w:rStyle w:val="SongsChords"/>
        </w:rPr>
        <w:t>E</w:t>
      </w:r>
      <w:r w:rsidRPr="00A97F21">
        <w:t xml:space="preserve">    </w:t>
      </w:r>
      <w:r w:rsidR="00465C81">
        <w:rPr>
          <w:rStyle w:val="SongsChords"/>
        </w:rPr>
        <w:t>B</w:t>
      </w:r>
      <w:r w:rsidRPr="00102E09">
        <w:rPr>
          <w:rStyle w:val="SongsChords"/>
        </w:rPr>
        <w:t>m</w:t>
      </w:r>
    </w:p>
    <w:p w14:paraId="23838E96" w14:textId="1F838565" w:rsidR="005F3187" w:rsidRPr="00A97F21" w:rsidRDefault="005F3187" w:rsidP="00102E09">
      <w:pPr>
        <w:pStyle w:val="SongsLyrics"/>
      </w:pPr>
      <w:r w:rsidRPr="00A97F21">
        <w:t>Lord my only aim,</w:t>
      </w:r>
    </w:p>
    <w:p w14:paraId="0901C89E" w14:textId="070C0FB0" w:rsidR="005F3187" w:rsidRPr="00A97F21" w:rsidRDefault="005F3187" w:rsidP="00102E09">
      <w:pPr>
        <w:pStyle w:val="SongsLyrics"/>
      </w:pPr>
      <w:r w:rsidRPr="00A97F21">
        <w:t xml:space="preserve">            </w:t>
      </w:r>
      <w:r w:rsidR="00465C81">
        <w:rPr>
          <w:rStyle w:val="SongsChords"/>
        </w:rPr>
        <w:t>D</w:t>
      </w:r>
      <w:r w:rsidRPr="00A97F21">
        <w:t xml:space="preserve">     </w:t>
      </w:r>
      <w:r w:rsidR="00A97F21" w:rsidRPr="00A97F21">
        <w:t xml:space="preserve"> </w:t>
      </w:r>
      <w:r w:rsidRPr="00A97F21">
        <w:t xml:space="preserve">  </w:t>
      </w:r>
      <w:r w:rsidR="00465C81">
        <w:rPr>
          <w:rStyle w:val="SongsChords"/>
        </w:rPr>
        <w:t>E</w:t>
      </w:r>
      <w:r w:rsidRPr="00A97F21">
        <w:t xml:space="preserve">      </w:t>
      </w:r>
      <w:r w:rsidR="00465C81">
        <w:rPr>
          <w:rStyle w:val="SongsChords"/>
        </w:rPr>
        <w:t>A</w:t>
      </w:r>
    </w:p>
    <w:p w14:paraId="247A0AC0" w14:textId="77777777" w:rsidR="005F3187" w:rsidRPr="00A97F21" w:rsidRDefault="005F3187" w:rsidP="00102E09">
      <w:pPr>
        <w:pStyle w:val="SongsLyrics"/>
      </w:pPr>
      <w:r w:rsidRPr="00A97F21">
        <w:t>Is that you reign in me again.</w:t>
      </w:r>
    </w:p>
    <w:p w14:paraId="78FB27CF" w14:textId="2948A435" w:rsidR="005F3187" w:rsidRPr="00A97F21" w:rsidRDefault="005F3187" w:rsidP="00102E09">
      <w:pPr>
        <w:pStyle w:val="SongsLyrics"/>
      </w:pPr>
    </w:p>
    <w:p w14:paraId="56333C04" w14:textId="13A12D04" w:rsidR="005F3187" w:rsidRPr="00A97F21" w:rsidRDefault="005F3187" w:rsidP="00102E09">
      <w:pPr>
        <w:pStyle w:val="SongsLyrics"/>
      </w:pPr>
    </w:p>
    <w:p w14:paraId="06923D33" w14:textId="77777777" w:rsidR="005F3187" w:rsidRPr="00A97F21" w:rsidRDefault="005F3187" w:rsidP="00102E09">
      <w:pPr>
        <w:pStyle w:val="SongsLyrics"/>
      </w:pPr>
      <w:r w:rsidRPr="00A97F21">
        <w:t>[Chorus]</w:t>
      </w:r>
    </w:p>
    <w:p w14:paraId="3342758A" w14:textId="62D0501B" w:rsidR="005F3187" w:rsidRPr="00A97F21" w:rsidRDefault="005F3187" w:rsidP="00102E09">
      <w:pPr>
        <w:pStyle w:val="SongsLyrics"/>
      </w:pPr>
    </w:p>
    <w:p w14:paraId="17A408D3" w14:textId="3C14047F" w:rsidR="005F3187" w:rsidRPr="00A97F21" w:rsidRDefault="00465C81" w:rsidP="00102E09">
      <w:pPr>
        <w:pStyle w:val="SongsLyrics"/>
      </w:pPr>
      <w:r>
        <w:rPr>
          <w:rStyle w:val="SongsChords"/>
        </w:rPr>
        <w:t>A</w:t>
      </w:r>
      <w:r w:rsidR="005F3187" w:rsidRPr="00A97F21">
        <w:t xml:space="preserve">    </w:t>
      </w:r>
      <w:r>
        <w:rPr>
          <w:rStyle w:val="SongsChords"/>
        </w:rPr>
        <w:t>E</w:t>
      </w:r>
      <w:r w:rsidR="005F3187" w:rsidRPr="00A97F21">
        <w:t xml:space="preserve">        </w:t>
      </w:r>
      <w:r>
        <w:rPr>
          <w:rStyle w:val="SongsChords"/>
        </w:rPr>
        <w:t>D</w:t>
      </w:r>
    </w:p>
    <w:p w14:paraId="0AF34A64" w14:textId="77777777" w:rsidR="005F3187" w:rsidRPr="00A97F21" w:rsidRDefault="005F3187" w:rsidP="00102E09">
      <w:pPr>
        <w:pStyle w:val="SongsLyrics"/>
      </w:pPr>
      <w:r w:rsidRPr="00A97F21">
        <w:t>Lord reign in me,</w:t>
      </w:r>
    </w:p>
    <w:p w14:paraId="32799999" w14:textId="1FA74BB1" w:rsidR="005F3187" w:rsidRPr="00A97F21" w:rsidRDefault="005F3187" w:rsidP="00102E09">
      <w:pPr>
        <w:pStyle w:val="SongsLyrics"/>
      </w:pPr>
      <w:r w:rsidRPr="00A97F21">
        <w:t xml:space="preserve">      </w:t>
      </w:r>
      <w:r w:rsidR="00465C81">
        <w:rPr>
          <w:rStyle w:val="SongsChords"/>
        </w:rPr>
        <w:t>E</w:t>
      </w:r>
      <w:r w:rsidRPr="00A97F21">
        <w:t xml:space="preserve">       </w:t>
      </w:r>
      <w:r w:rsidR="00465C81">
        <w:rPr>
          <w:rStyle w:val="SongsChords"/>
        </w:rPr>
        <w:t>A</w:t>
      </w:r>
    </w:p>
    <w:p w14:paraId="7E06500E" w14:textId="77777777" w:rsidR="005F3187" w:rsidRPr="00A97F21" w:rsidRDefault="005F3187" w:rsidP="00102E09">
      <w:pPr>
        <w:pStyle w:val="SongsLyrics"/>
      </w:pPr>
      <w:r w:rsidRPr="00A97F21">
        <w:t>reign in your power,</w:t>
      </w:r>
    </w:p>
    <w:p w14:paraId="533A223F" w14:textId="5E50C89A" w:rsidR="005F3187" w:rsidRPr="00A97F21" w:rsidRDefault="00465C81" w:rsidP="00102E09">
      <w:pPr>
        <w:pStyle w:val="SongsLyrics"/>
      </w:pPr>
      <w:r>
        <w:rPr>
          <w:rStyle w:val="SongsChords"/>
        </w:rPr>
        <w:t>A</w:t>
      </w:r>
      <w:r w:rsidR="005F3187" w:rsidRPr="00A97F21">
        <w:t xml:space="preserve">    </w:t>
      </w:r>
      <w:r>
        <w:rPr>
          <w:rStyle w:val="SongsChords"/>
        </w:rPr>
        <w:t>E</w:t>
      </w:r>
      <w:r w:rsidR="005F3187" w:rsidRPr="00A97F21">
        <w:t xml:space="preserve">      </w:t>
      </w:r>
      <w:r>
        <w:rPr>
          <w:rStyle w:val="SongsChords"/>
        </w:rPr>
        <w:t>D</w:t>
      </w:r>
    </w:p>
    <w:p w14:paraId="784099C8" w14:textId="77777777" w:rsidR="005F3187" w:rsidRPr="00A97F21" w:rsidRDefault="005F3187" w:rsidP="00102E09">
      <w:pPr>
        <w:pStyle w:val="SongsLyrics"/>
      </w:pPr>
      <w:r w:rsidRPr="00A97F21">
        <w:t>over all my dreams,</w:t>
      </w:r>
    </w:p>
    <w:p w14:paraId="6158981F" w14:textId="353334ED" w:rsidR="005F3187" w:rsidRPr="00A97F21" w:rsidRDefault="005F3187" w:rsidP="00102E09">
      <w:pPr>
        <w:pStyle w:val="SongsLyrics"/>
      </w:pPr>
      <w:r w:rsidRPr="00A97F21">
        <w:t xml:space="preserve">      </w:t>
      </w:r>
      <w:r w:rsidR="00465C81">
        <w:rPr>
          <w:rStyle w:val="SongsChords"/>
        </w:rPr>
        <w:t>E</w:t>
      </w:r>
      <w:r w:rsidRPr="00A97F21">
        <w:t xml:space="preserve">       </w:t>
      </w:r>
      <w:proofErr w:type="spellStart"/>
      <w:r w:rsidR="00465C81">
        <w:rPr>
          <w:rStyle w:val="SongsChords"/>
        </w:rPr>
        <w:t>F#</w:t>
      </w:r>
      <w:r w:rsidRPr="00102E09">
        <w:rPr>
          <w:rStyle w:val="SongsChords"/>
        </w:rPr>
        <w:t>m</w:t>
      </w:r>
      <w:proofErr w:type="spellEnd"/>
    </w:p>
    <w:p w14:paraId="1ED0D0E1" w14:textId="77777777" w:rsidR="005F3187" w:rsidRPr="00A97F21" w:rsidRDefault="005F3187" w:rsidP="00102E09">
      <w:pPr>
        <w:pStyle w:val="SongsLyrics"/>
      </w:pPr>
      <w:r w:rsidRPr="00A97F21">
        <w:t>in my darkest hour.</w:t>
      </w:r>
    </w:p>
    <w:p w14:paraId="4BEA05A1" w14:textId="3643B36D" w:rsidR="005F3187" w:rsidRPr="00A97F21" w:rsidRDefault="005F3187" w:rsidP="00102E09">
      <w:pPr>
        <w:pStyle w:val="SongsLyrics"/>
      </w:pPr>
      <w:r w:rsidRPr="00A97F21">
        <w:t xml:space="preserve">    </w:t>
      </w:r>
      <w:r w:rsidR="00465C81">
        <w:rPr>
          <w:rStyle w:val="SongsChords"/>
        </w:rPr>
        <w:t>E</w:t>
      </w:r>
      <w:r w:rsidRPr="00A97F21">
        <w:t xml:space="preserve">       </w:t>
      </w:r>
      <w:r w:rsidR="00465C81">
        <w:rPr>
          <w:rStyle w:val="SongsChords"/>
        </w:rPr>
        <w:t>D</w:t>
      </w:r>
      <w:r w:rsidRPr="00A97F21">
        <w:t xml:space="preserve">       </w:t>
      </w:r>
      <w:r w:rsidR="00465C81">
        <w:rPr>
          <w:rStyle w:val="SongsChords"/>
        </w:rPr>
        <w:t>E</w:t>
      </w:r>
      <w:r w:rsidRPr="00A97F21">
        <w:t xml:space="preserve">     </w:t>
      </w:r>
      <w:r w:rsidR="00465C81">
        <w:rPr>
          <w:rStyle w:val="SongsChords"/>
        </w:rPr>
        <w:t>B</w:t>
      </w:r>
      <w:r w:rsidRPr="00102E09">
        <w:rPr>
          <w:rStyle w:val="SongsChords"/>
        </w:rPr>
        <w:t>m</w:t>
      </w:r>
    </w:p>
    <w:p w14:paraId="6BE6CCAC" w14:textId="77777777" w:rsidR="005F3187" w:rsidRPr="00A97F21" w:rsidRDefault="005F3187" w:rsidP="00102E09">
      <w:pPr>
        <w:pStyle w:val="SongsLyrics"/>
      </w:pPr>
      <w:r w:rsidRPr="00A97F21">
        <w:t>You are the Lord of all I am,</w:t>
      </w:r>
    </w:p>
    <w:p w14:paraId="1046E4DD" w14:textId="188328FE" w:rsidR="005F3187" w:rsidRPr="00A97F21" w:rsidRDefault="005F3187" w:rsidP="00102E09">
      <w:pPr>
        <w:pStyle w:val="SongsLyrics"/>
      </w:pPr>
      <w:r w:rsidRPr="00A97F21">
        <w:t xml:space="preserve">    </w:t>
      </w:r>
      <w:r w:rsidR="008A4A0A">
        <w:rPr>
          <w:rFonts w:eastAsiaTheme="minorEastAsia" w:hint="eastAsia"/>
        </w:rPr>
        <w:t xml:space="preserve">   </w:t>
      </w:r>
      <w:r w:rsidRPr="00A97F21">
        <w:t xml:space="preserve">      </w:t>
      </w:r>
      <w:r w:rsidR="00465C81">
        <w:rPr>
          <w:rStyle w:val="SongsChords"/>
        </w:rPr>
        <w:t>D</w:t>
      </w:r>
      <w:r w:rsidRPr="00A97F21">
        <w:t xml:space="preserve">        </w:t>
      </w:r>
      <w:r w:rsidR="00465C81">
        <w:rPr>
          <w:rStyle w:val="SongsChords"/>
        </w:rPr>
        <w:t>E</w:t>
      </w:r>
    </w:p>
    <w:p w14:paraId="0AC6A7DD" w14:textId="02A72D27" w:rsidR="005F3187" w:rsidRPr="00A97F21" w:rsidRDefault="008A4A0A" w:rsidP="00102E09">
      <w:pPr>
        <w:pStyle w:val="SongsLyrics"/>
      </w:pPr>
      <w:r>
        <w:rPr>
          <w:rFonts w:eastAsiaTheme="minorEastAsia" w:hint="eastAsia"/>
        </w:rPr>
        <w:t>So w</w:t>
      </w:r>
      <w:r w:rsidR="005F3187" w:rsidRPr="00A97F21">
        <w:t>on't you reign in me again.</w:t>
      </w:r>
    </w:p>
    <w:p w14:paraId="022277E5" w14:textId="6C9E0741" w:rsidR="005F3187" w:rsidRPr="00A97F21" w:rsidRDefault="005F3187" w:rsidP="00102E09">
      <w:pPr>
        <w:pStyle w:val="SongsLyrics"/>
      </w:pPr>
    </w:p>
    <w:p w14:paraId="76CBC2D3" w14:textId="77777777" w:rsidR="005F3187" w:rsidRPr="00A97F21" w:rsidRDefault="005F3187" w:rsidP="00102E09">
      <w:pPr>
        <w:pStyle w:val="SongsLyrics"/>
      </w:pPr>
    </w:p>
    <w:p w14:paraId="7F5E3EEA" w14:textId="7BB32E96" w:rsidR="005F3187" w:rsidRDefault="005F3187" w:rsidP="00102E09">
      <w:pPr>
        <w:pStyle w:val="SongsLyrics"/>
      </w:pPr>
      <w:r w:rsidRPr="00A97F21">
        <w:br w:type="column"/>
      </w:r>
    </w:p>
    <w:p w14:paraId="1E794E4B" w14:textId="77777777" w:rsidR="001936D4" w:rsidRPr="00A97F21" w:rsidRDefault="001936D4" w:rsidP="00102E09">
      <w:pPr>
        <w:pStyle w:val="SongsLyrics"/>
      </w:pPr>
    </w:p>
    <w:p w14:paraId="08C22147" w14:textId="77777777" w:rsidR="005F3187" w:rsidRPr="00A97F21" w:rsidRDefault="005F3187" w:rsidP="00102E09">
      <w:pPr>
        <w:pStyle w:val="SongsLyrics"/>
      </w:pPr>
    </w:p>
    <w:p w14:paraId="5DA09616" w14:textId="77777777" w:rsidR="005F3187" w:rsidRPr="00A97F21" w:rsidRDefault="005F3187" w:rsidP="00102E09">
      <w:pPr>
        <w:pStyle w:val="SongsLyrics"/>
      </w:pPr>
      <w:r w:rsidRPr="00A97F21">
        <w:t>[Instrumental]</w:t>
      </w:r>
    </w:p>
    <w:p w14:paraId="74AABD4E" w14:textId="1A834D9B" w:rsidR="005F3187" w:rsidRPr="00A97F21" w:rsidRDefault="005F3187" w:rsidP="00102E09">
      <w:pPr>
        <w:pStyle w:val="SongsLyrics"/>
      </w:pPr>
    </w:p>
    <w:p w14:paraId="552D4814" w14:textId="3B91041B" w:rsidR="005F3187" w:rsidRPr="00102E09" w:rsidRDefault="00465C81" w:rsidP="00102E09">
      <w:pPr>
        <w:pStyle w:val="SongsLyrics"/>
      </w:pPr>
      <w:r>
        <w:rPr>
          <w:rStyle w:val="SongsChords"/>
        </w:rPr>
        <w:t>A</w:t>
      </w:r>
      <w:r w:rsidR="005F3187" w:rsidRPr="00102E09">
        <w:t xml:space="preserve"> </w:t>
      </w:r>
      <w:proofErr w:type="spellStart"/>
      <w:r>
        <w:rPr>
          <w:rStyle w:val="SongsChords"/>
        </w:rPr>
        <w:t>A</w:t>
      </w:r>
      <w:proofErr w:type="spellEnd"/>
      <w:r w:rsidR="005F3187" w:rsidRPr="00102E09">
        <w:t xml:space="preserve"> </w:t>
      </w:r>
      <w:proofErr w:type="spellStart"/>
      <w:r>
        <w:rPr>
          <w:rStyle w:val="SongsChords"/>
        </w:rPr>
        <w:t>A</w:t>
      </w:r>
      <w:proofErr w:type="spellEnd"/>
      <w:r w:rsidR="005F3187" w:rsidRPr="00102E09">
        <w:t xml:space="preserve"> </w:t>
      </w:r>
      <w:r>
        <w:rPr>
          <w:rStyle w:val="SongsChords"/>
        </w:rPr>
        <w:t>E</w:t>
      </w:r>
      <w:r w:rsidR="005F3187" w:rsidRPr="00102E09">
        <w:t xml:space="preserve"> </w:t>
      </w:r>
      <w:r>
        <w:rPr>
          <w:rStyle w:val="SongsChords"/>
        </w:rPr>
        <w:t>A</w:t>
      </w:r>
      <w:r w:rsidR="005F3187" w:rsidRPr="00102E09">
        <w:t xml:space="preserve"> </w:t>
      </w:r>
      <w:r>
        <w:rPr>
          <w:rStyle w:val="SongsChords"/>
        </w:rPr>
        <w:t>D</w:t>
      </w:r>
      <w:r w:rsidR="005F3187" w:rsidRPr="00102E09">
        <w:t xml:space="preserve"> </w:t>
      </w:r>
      <w:proofErr w:type="spellStart"/>
      <w:r>
        <w:rPr>
          <w:rStyle w:val="SongsChords"/>
        </w:rPr>
        <w:t>D</w:t>
      </w:r>
      <w:proofErr w:type="spellEnd"/>
      <w:r w:rsidR="005F3187" w:rsidRPr="00102E09">
        <w:t xml:space="preserve"> </w:t>
      </w:r>
      <w:proofErr w:type="spellStart"/>
      <w:r>
        <w:rPr>
          <w:rStyle w:val="SongsChords"/>
        </w:rPr>
        <w:t>D</w:t>
      </w:r>
      <w:proofErr w:type="spellEnd"/>
      <w:r w:rsidR="005F3187" w:rsidRPr="00102E09">
        <w:t xml:space="preserve"> </w:t>
      </w:r>
      <w:proofErr w:type="spellStart"/>
      <w:proofErr w:type="gramStart"/>
      <w:r>
        <w:rPr>
          <w:rStyle w:val="SongsChords"/>
        </w:rPr>
        <w:t>D</w:t>
      </w:r>
      <w:proofErr w:type="spellEnd"/>
      <w:r w:rsidR="005F3187" w:rsidRPr="00102E09">
        <w:t xml:space="preserve">  </w:t>
      </w:r>
      <w:r>
        <w:rPr>
          <w:rStyle w:val="SongsChords"/>
        </w:rPr>
        <w:t>E</w:t>
      </w:r>
      <w:proofErr w:type="gramEnd"/>
    </w:p>
    <w:p w14:paraId="53701B71" w14:textId="019AF41B" w:rsidR="005F3187" w:rsidRDefault="005F3187" w:rsidP="00102E09">
      <w:pPr>
        <w:pStyle w:val="SongsLyrics"/>
      </w:pPr>
    </w:p>
    <w:p w14:paraId="6F1CA06B" w14:textId="77777777" w:rsidR="00102E09" w:rsidRPr="00A97F21" w:rsidRDefault="00102E09" w:rsidP="00102E09">
      <w:pPr>
        <w:pStyle w:val="SongsLyrics"/>
      </w:pPr>
    </w:p>
    <w:p w14:paraId="0ED99FD6" w14:textId="77777777" w:rsidR="005F3187" w:rsidRPr="00A97F21" w:rsidRDefault="005F3187" w:rsidP="00102E09">
      <w:pPr>
        <w:pStyle w:val="SongsLyrics"/>
      </w:pPr>
      <w:r w:rsidRPr="00A97F21">
        <w:t>[Verse 2]</w:t>
      </w:r>
    </w:p>
    <w:p w14:paraId="4DD589CA" w14:textId="3093720C" w:rsidR="005F3187" w:rsidRPr="00A97F21" w:rsidRDefault="005F3187" w:rsidP="00102E09">
      <w:pPr>
        <w:pStyle w:val="SongsLyrics"/>
      </w:pPr>
    </w:p>
    <w:p w14:paraId="1413FB4E" w14:textId="7913F861" w:rsidR="005F3187" w:rsidRPr="00A97F21" w:rsidRDefault="00465C81" w:rsidP="00102E09">
      <w:pPr>
        <w:pStyle w:val="SongsLyrics"/>
      </w:pPr>
      <w:r>
        <w:rPr>
          <w:rStyle w:val="SongsChords"/>
        </w:rPr>
        <w:t>A</w:t>
      </w:r>
      <w:r w:rsidR="005F3187" w:rsidRPr="00A97F21">
        <w:t xml:space="preserve">    </w:t>
      </w:r>
      <w:r>
        <w:rPr>
          <w:rStyle w:val="SongsChords"/>
        </w:rPr>
        <w:t>E</w:t>
      </w:r>
      <w:r w:rsidR="005F3187" w:rsidRPr="00A97F21">
        <w:t xml:space="preserve">     </w:t>
      </w:r>
      <w:r>
        <w:rPr>
          <w:rStyle w:val="SongsChords"/>
        </w:rPr>
        <w:t>D</w:t>
      </w:r>
    </w:p>
    <w:p w14:paraId="5D9C888C" w14:textId="2680EE27" w:rsidR="005F3187" w:rsidRPr="00A97F21" w:rsidRDefault="005F3187" w:rsidP="00102E09">
      <w:pPr>
        <w:pStyle w:val="SongsLyrics"/>
      </w:pPr>
      <w:r w:rsidRPr="00A97F21">
        <w:t>Over every thought,</w:t>
      </w:r>
    </w:p>
    <w:p w14:paraId="7CAAB31C" w14:textId="6173BB36" w:rsidR="005F3187" w:rsidRPr="00A97F21" w:rsidRDefault="005F3187" w:rsidP="00102E09">
      <w:pPr>
        <w:pStyle w:val="SongsLyrics"/>
      </w:pPr>
      <w:r w:rsidRPr="00A97F21">
        <w:t xml:space="preserve">     </w:t>
      </w:r>
      <w:r w:rsidR="00465C81">
        <w:rPr>
          <w:rStyle w:val="SongsChords"/>
        </w:rPr>
        <w:t>E</w:t>
      </w:r>
      <w:r w:rsidRPr="00A97F21">
        <w:t xml:space="preserve">     </w:t>
      </w:r>
      <w:r w:rsidR="00465C81">
        <w:rPr>
          <w:rStyle w:val="SongsChords"/>
        </w:rPr>
        <w:t>A</w:t>
      </w:r>
    </w:p>
    <w:p w14:paraId="3438F635" w14:textId="1C379C03" w:rsidR="005F3187" w:rsidRPr="00A97F21" w:rsidRDefault="005F3187" w:rsidP="00102E09">
      <w:pPr>
        <w:pStyle w:val="SongsLyrics"/>
      </w:pPr>
      <w:r w:rsidRPr="00A97F21">
        <w:t>over every word.</w:t>
      </w:r>
    </w:p>
    <w:p w14:paraId="592F38F3" w14:textId="2E35B689" w:rsidR="005F3187" w:rsidRPr="00A97F21" w:rsidRDefault="00465C81" w:rsidP="00102E09">
      <w:pPr>
        <w:pStyle w:val="SongsLyrics"/>
      </w:pPr>
      <w:r>
        <w:rPr>
          <w:rStyle w:val="SongsChords"/>
        </w:rPr>
        <w:t>A</w:t>
      </w:r>
      <w:r w:rsidR="005F3187" w:rsidRPr="00A97F21">
        <w:t xml:space="preserve">      </w:t>
      </w:r>
      <w:r>
        <w:rPr>
          <w:rStyle w:val="SongsChords"/>
        </w:rPr>
        <w:t>E</w:t>
      </w:r>
      <w:r w:rsidR="005F3187" w:rsidRPr="00A97F21">
        <w:t xml:space="preserve">       </w:t>
      </w:r>
      <w:r>
        <w:rPr>
          <w:rStyle w:val="SongsChords"/>
        </w:rPr>
        <w:t>D</w:t>
      </w:r>
    </w:p>
    <w:p w14:paraId="25E9B772" w14:textId="60DBA5A3" w:rsidR="005F3187" w:rsidRPr="00A97F21" w:rsidRDefault="005F3187" w:rsidP="00102E09">
      <w:pPr>
        <w:pStyle w:val="SongsLyrics"/>
      </w:pPr>
      <w:r w:rsidRPr="00A97F21">
        <w:t>May my life reflect</w:t>
      </w:r>
    </w:p>
    <w:p w14:paraId="63E1FAF1" w14:textId="2314E247" w:rsidR="005F3187" w:rsidRPr="00A97F21" w:rsidRDefault="005F3187" w:rsidP="00102E09">
      <w:pPr>
        <w:pStyle w:val="SongsLyrics"/>
      </w:pPr>
      <w:r w:rsidRPr="00A97F21">
        <w:t xml:space="preserve">           </w:t>
      </w:r>
      <w:r w:rsidR="00465C81">
        <w:rPr>
          <w:rStyle w:val="SongsChords"/>
        </w:rPr>
        <w:t>E</w:t>
      </w:r>
      <w:r w:rsidRPr="00A97F21">
        <w:t xml:space="preserve">     </w:t>
      </w:r>
      <w:proofErr w:type="spellStart"/>
      <w:r w:rsidR="00465C81">
        <w:rPr>
          <w:rStyle w:val="SongsChords"/>
        </w:rPr>
        <w:t>F#</w:t>
      </w:r>
      <w:r w:rsidR="00A97F21" w:rsidRPr="00102E09">
        <w:rPr>
          <w:rStyle w:val="SongsChords"/>
        </w:rPr>
        <w:t>m</w:t>
      </w:r>
      <w:proofErr w:type="spellEnd"/>
    </w:p>
    <w:p w14:paraId="7A87ADE1" w14:textId="1659349E" w:rsidR="005F3187" w:rsidRPr="00A97F21" w:rsidRDefault="005F3187" w:rsidP="00102E09">
      <w:pPr>
        <w:pStyle w:val="SongsLyrics"/>
      </w:pPr>
      <w:r w:rsidRPr="00A97F21">
        <w:t>the beauty of my Lord,</w:t>
      </w:r>
    </w:p>
    <w:p w14:paraId="5DC6D188" w14:textId="01EE4560" w:rsidR="005F3187" w:rsidRPr="00A97F21" w:rsidRDefault="005F3187" w:rsidP="00102E09">
      <w:pPr>
        <w:pStyle w:val="SongsLyrics"/>
      </w:pPr>
      <w:r w:rsidRPr="00A97F21">
        <w:t xml:space="preserve">         </w:t>
      </w:r>
      <w:r w:rsidR="00465C81">
        <w:rPr>
          <w:rStyle w:val="SongsChords"/>
        </w:rPr>
        <w:t>E</w:t>
      </w:r>
      <w:r w:rsidRPr="00A97F21">
        <w:t xml:space="preserve">       </w:t>
      </w:r>
      <w:r w:rsidR="00465C81">
        <w:rPr>
          <w:rStyle w:val="SongsChords"/>
        </w:rPr>
        <w:t>D</w:t>
      </w:r>
    </w:p>
    <w:p w14:paraId="2C41CB38" w14:textId="77777777" w:rsidR="00A97F21" w:rsidRPr="00A97F21" w:rsidRDefault="005F3187" w:rsidP="00102E09">
      <w:pPr>
        <w:pStyle w:val="SongsLyrics"/>
      </w:pPr>
      <w:r w:rsidRPr="00A97F21">
        <w:t>You mean more to me</w:t>
      </w:r>
    </w:p>
    <w:p w14:paraId="4548118C" w14:textId="602685C8" w:rsidR="00A97F21" w:rsidRPr="00A97F21" w:rsidRDefault="00A97F21" w:rsidP="00102E09">
      <w:pPr>
        <w:pStyle w:val="SongsLyrics"/>
      </w:pPr>
      <w:r w:rsidRPr="00A97F21">
        <w:t xml:space="preserve">         </w:t>
      </w:r>
      <w:r w:rsidR="00465C81">
        <w:rPr>
          <w:rStyle w:val="SongsChords"/>
        </w:rPr>
        <w:t>E</w:t>
      </w:r>
      <w:r w:rsidRPr="00A97F21">
        <w:t xml:space="preserve">       </w:t>
      </w:r>
      <w:r w:rsidR="00465C81">
        <w:rPr>
          <w:rStyle w:val="SongsChords"/>
        </w:rPr>
        <w:t>B</w:t>
      </w:r>
      <w:r w:rsidRPr="00102E09">
        <w:rPr>
          <w:rStyle w:val="SongsChords"/>
        </w:rPr>
        <w:t>m</w:t>
      </w:r>
    </w:p>
    <w:p w14:paraId="20943F58" w14:textId="0CA582F9" w:rsidR="005F3187" w:rsidRPr="00A97F21" w:rsidRDefault="005F3187" w:rsidP="00102E09">
      <w:pPr>
        <w:pStyle w:val="SongsLyrics"/>
      </w:pPr>
      <w:r w:rsidRPr="00A97F21">
        <w:t xml:space="preserve">than </w:t>
      </w:r>
      <w:proofErr w:type="gramStart"/>
      <w:r w:rsidRPr="00A97F21">
        <w:t>any</w:t>
      </w:r>
      <w:proofErr w:type="gramEnd"/>
      <w:r w:rsidRPr="00A97F21">
        <w:t xml:space="preserve"> </w:t>
      </w:r>
      <w:proofErr w:type="gramStart"/>
      <w:r w:rsidRPr="00A97F21">
        <w:t>earthly thing</w:t>
      </w:r>
      <w:proofErr w:type="gramEnd"/>
      <w:r w:rsidRPr="00A97F21">
        <w:t>.</w:t>
      </w:r>
    </w:p>
    <w:p w14:paraId="724EC5D8" w14:textId="7C11DE2E" w:rsidR="005F3187" w:rsidRPr="00A97F21" w:rsidRDefault="005F3187" w:rsidP="00102E09">
      <w:pPr>
        <w:pStyle w:val="SongsLyrics"/>
      </w:pPr>
      <w:r w:rsidRPr="00A97F21">
        <w:t xml:space="preserve">             </w:t>
      </w:r>
      <w:r w:rsidR="00465C81">
        <w:rPr>
          <w:rStyle w:val="SongsChords"/>
        </w:rPr>
        <w:t>D</w:t>
      </w:r>
      <w:r w:rsidRPr="00A97F21">
        <w:t xml:space="preserve"> </w:t>
      </w:r>
      <w:r w:rsidR="00A97F21" w:rsidRPr="00A97F21">
        <w:t xml:space="preserve">   </w:t>
      </w:r>
      <w:r w:rsidRPr="00A97F21">
        <w:t xml:space="preserve">    </w:t>
      </w:r>
      <w:r w:rsidR="00465C81">
        <w:rPr>
          <w:rStyle w:val="SongsChords"/>
        </w:rPr>
        <w:t>E</w:t>
      </w:r>
      <w:r w:rsidRPr="00A97F21">
        <w:t xml:space="preserve">  </w:t>
      </w:r>
      <w:r w:rsidR="00A97F21" w:rsidRPr="00A97F21">
        <w:t xml:space="preserve">   </w:t>
      </w:r>
      <w:r w:rsidRPr="00A97F21">
        <w:t xml:space="preserve"> </w:t>
      </w:r>
      <w:r w:rsidR="00465C81">
        <w:rPr>
          <w:rStyle w:val="SongsChords"/>
        </w:rPr>
        <w:t>A</w:t>
      </w:r>
    </w:p>
    <w:p w14:paraId="5308D61F" w14:textId="77777777" w:rsidR="005F3187" w:rsidRPr="00A97F21" w:rsidRDefault="005F3187" w:rsidP="00102E09">
      <w:pPr>
        <w:pStyle w:val="SongsLyrics"/>
      </w:pPr>
      <w:r w:rsidRPr="00A97F21">
        <w:t>So won't you reign in me again.</w:t>
      </w:r>
    </w:p>
    <w:p w14:paraId="150B3769" w14:textId="5A2CC592" w:rsidR="005F3187" w:rsidRPr="00A97F21" w:rsidRDefault="005F3187" w:rsidP="00102E09">
      <w:pPr>
        <w:pStyle w:val="SongsLyrics"/>
      </w:pPr>
    </w:p>
    <w:p w14:paraId="75BCEAF4" w14:textId="6B6343CB" w:rsidR="002D19AB" w:rsidRPr="00A97F21" w:rsidRDefault="002D19AB" w:rsidP="00102E09">
      <w:pPr>
        <w:pStyle w:val="SongsLyrics"/>
      </w:pPr>
    </w:p>
    <w:p w14:paraId="583113CD" w14:textId="202CFE81" w:rsidR="002D19AB" w:rsidRDefault="00AE3838" w:rsidP="00102E09">
      <w:pPr>
        <w:pStyle w:val="SongsLyrics"/>
        <w:rPr>
          <w:rFonts w:eastAsiaTheme="minorEastAsia"/>
        </w:rPr>
      </w:pPr>
      <w:r>
        <w:rPr>
          <w:rFonts w:eastAsiaTheme="minorEastAsia" w:hint="eastAsia"/>
        </w:rPr>
        <w:t>[Ending]</w:t>
      </w:r>
    </w:p>
    <w:p w14:paraId="346CE9C7" w14:textId="77777777" w:rsidR="00AE3838" w:rsidRDefault="00AE3838" w:rsidP="00102E09">
      <w:pPr>
        <w:pStyle w:val="SongsLyrics"/>
        <w:rPr>
          <w:rFonts w:eastAsiaTheme="minorEastAsia"/>
        </w:rPr>
      </w:pPr>
    </w:p>
    <w:p w14:paraId="34762BE1" w14:textId="288C1A77" w:rsidR="00AE3838" w:rsidRPr="00AE3838" w:rsidRDefault="00AE3838" w:rsidP="00AE3838">
      <w:pPr>
        <w:pStyle w:val="SongsLyrics"/>
        <w:rPr>
          <w:rFonts w:eastAsiaTheme="minorEastAsia" w:hint="eastAsia"/>
        </w:rPr>
      </w:pPr>
      <w:proofErr w:type="gramStart"/>
      <w:r>
        <w:rPr>
          <w:rFonts w:eastAsiaTheme="minorEastAsia" w:hint="eastAsia"/>
        </w:rPr>
        <w:t>So</w:t>
      </w:r>
      <w:proofErr w:type="gramEnd"/>
      <w:r>
        <w:rPr>
          <w:rFonts w:eastAsiaTheme="minorEastAsia" w:hint="eastAsia"/>
        </w:rPr>
        <w:t xml:space="preserve"> w</w:t>
      </w:r>
      <w:r w:rsidRPr="00A97F21">
        <w:t>on't you reign in me again</w:t>
      </w:r>
      <w:r>
        <w:rPr>
          <w:rFonts w:eastAsiaTheme="minorEastAsia" w:hint="eastAsia"/>
        </w:rPr>
        <w:t>?</w:t>
      </w:r>
    </w:p>
    <w:p w14:paraId="151E3A29" w14:textId="2A04C375" w:rsidR="00AE3838" w:rsidRPr="00AE3838" w:rsidRDefault="00AE3838" w:rsidP="00AE3838">
      <w:pPr>
        <w:pStyle w:val="SongsLyrics"/>
        <w:rPr>
          <w:rFonts w:eastAsiaTheme="minorEastAsia" w:hint="eastAsia"/>
        </w:rPr>
      </w:pPr>
      <w:proofErr w:type="gramStart"/>
      <w:r>
        <w:rPr>
          <w:rFonts w:eastAsiaTheme="minorEastAsia" w:hint="eastAsia"/>
        </w:rPr>
        <w:t>So</w:t>
      </w:r>
      <w:proofErr w:type="gram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will</w:t>
      </w:r>
      <w:r w:rsidRPr="00A97F21">
        <w:t xml:space="preserve"> you reign in me again</w:t>
      </w:r>
      <w:r>
        <w:rPr>
          <w:rFonts w:eastAsiaTheme="minorEastAsia" w:hint="eastAsia"/>
        </w:rPr>
        <w:t>?</w:t>
      </w:r>
    </w:p>
    <w:p w14:paraId="71EA3A2D" w14:textId="2E67A032" w:rsidR="00AE3838" w:rsidRPr="00AE3838" w:rsidRDefault="00AE3838" w:rsidP="00AE3838">
      <w:pPr>
        <w:pStyle w:val="SongsLyrics"/>
        <w:rPr>
          <w:rFonts w:eastAsiaTheme="minorEastAsia" w:hint="eastAsia"/>
        </w:rPr>
      </w:pPr>
      <w:proofErr w:type="gramStart"/>
      <w:r>
        <w:rPr>
          <w:rFonts w:eastAsiaTheme="minorEastAsia" w:hint="eastAsia"/>
        </w:rPr>
        <w:t>So</w:t>
      </w:r>
      <w:proofErr w:type="gramEnd"/>
      <w:r>
        <w:rPr>
          <w:rFonts w:eastAsiaTheme="minorEastAsia" w:hint="eastAsia"/>
        </w:rPr>
        <w:t xml:space="preserve"> </w:t>
      </w:r>
      <w:proofErr w:type="gramStart"/>
      <w:r>
        <w:rPr>
          <w:rFonts w:eastAsiaTheme="minorEastAsia" w:hint="eastAsia"/>
        </w:rPr>
        <w:t>you would</w:t>
      </w:r>
      <w:proofErr w:type="gramEnd"/>
      <w:r>
        <w:rPr>
          <w:rFonts w:eastAsiaTheme="minorEastAsia" w:hint="eastAsia"/>
        </w:rPr>
        <w:t xml:space="preserve"> </w:t>
      </w:r>
      <w:r w:rsidRPr="00A97F21">
        <w:t>reign in me again</w:t>
      </w:r>
      <w:r>
        <w:rPr>
          <w:rFonts w:eastAsiaTheme="minorEastAsia" w:hint="eastAsia"/>
        </w:rPr>
        <w:t>?</w:t>
      </w:r>
    </w:p>
    <w:p w14:paraId="363DE710" w14:textId="77777777" w:rsidR="00AE3838" w:rsidRDefault="00AE3838" w:rsidP="00102E09">
      <w:pPr>
        <w:pStyle w:val="SongsLyrics"/>
        <w:rPr>
          <w:rFonts w:eastAsiaTheme="minorEastAsia"/>
        </w:rPr>
      </w:pPr>
    </w:p>
    <w:p w14:paraId="5235881F" w14:textId="77777777" w:rsidR="00AE3838" w:rsidRPr="00AE3838" w:rsidRDefault="00AE3838" w:rsidP="00102E09">
      <w:pPr>
        <w:pStyle w:val="SongsLyrics"/>
        <w:rPr>
          <w:rFonts w:eastAsiaTheme="minorEastAsia" w:hint="eastAsia"/>
        </w:rPr>
      </w:pPr>
    </w:p>
    <w:sectPr w:rsidR="00AE3838" w:rsidRPr="00AE3838" w:rsidSect="005F3187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687"/>
    <w:rsid w:val="00102E09"/>
    <w:rsid w:val="0017014C"/>
    <w:rsid w:val="00184768"/>
    <w:rsid w:val="001936D4"/>
    <w:rsid w:val="002815CA"/>
    <w:rsid w:val="002D19AB"/>
    <w:rsid w:val="00465C81"/>
    <w:rsid w:val="00533EC9"/>
    <w:rsid w:val="005F3187"/>
    <w:rsid w:val="007B61E0"/>
    <w:rsid w:val="008A4A0A"/>
    <w:rsid w:val="009A3687"/>
    <w:rsid w:val="00A33433"/>
    <w:rsid w:val="00A97F21"/>
    <w:rsid w:val="00AE3838"/>
    <w:rsid w:val="00CC61A6"/>
    <w:rsid w:val="00DA7145"/>
    <w:rsid w:val="00DC6A16"/>
    <w:rsid w:val="00E612C7"/>
    <w:rsid w:val="00F26D30"/>
    <w:rsid w:val="00F7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C92E9"/>
  <w15:chartTrackingRefBased/>
  <w15:docId w15:val="{225C99CB-FB0F-44DE-A9F8-BC63FEA5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102E09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102E09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102E09"/>
    <w:pPr>
      <w:spacing w:after="0" w:line="240" w:lineRule="auto"/>
    </w:pPr>
    <w:rPr>
      <w:rFonts w:ascii="Courier New" w:eastAsia="Courier New" w:hAnsi="Courier New" w:cs="Courier New"/>
      <w:sz w:val="24"/>
    </w:rPr>
  </w:style>
  <w:style w:type="character" w:customStyle="1" w:styleId="SongsTitle">
    <w:name w:val="Songs Title"/>
    <w:uiPriority w:val="1"/>
    <w:qFormat/>
    <w:rsid w:val="00102E09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4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87992744-7FA5-48D9-8816-38981373C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32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10</cp:revision>
  <dcterms:created xsi:type="dcterms:W3CDTF">2020-03-08T13:23:00Z</dcterms:created>
  <dcterms:modified xsi:type="dcterms:W3CDTF">2025-06-28T03:21:00Z</dcterms:modified>
</cp:coreProperties>
</file>